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6D0B2" w14:textId="721C8CA0" w:rsidR="00485941" w:rsidRPr="00B762BA" w:rsidRDefault="00B762BA" w:rsidP="00B762BA">
      <w:pPr>
        <w:pStyle w:val="Heading1"/>
      </w:pPr>
      <w:r w:rsidRPr="00B762BA">
        <w:t>Unethical Behaviour Report</w:t>
      </w:r>
    </w:p>
    <w:p w14:paraId="4C4BCAF0" w14:textId="12B539EC" w:rsidR="00B762BA" w:rsidRPr="00B762BA" w:rsidRDefault="00B762BA" w:rsidP="00B762BA"/>
    <w:p w14:paraId="4F6EE2D5" w14:textId="77777777" w:rsidR="00B762BA" w:rsidRPr="00B762BA" w:rsidRDefault="00B762BA" w:rsidP="00851D81">
      <w:pPr>
        <w:pStyle w:val="Heading2"/>
      </w:pPr>
      <w:r w:rsidRPr="00B762BA">
        <w:t>ANONYMITY</w:t>
      </w:r>
    </w:p>
    <w:p w14:paraId="6C00DA6C" w14:textId="457C79B2" w:rsidR="00B762BA" w:rsidRDefault="00B762BA" w:rsidP="008504BD">
      <w:pPr>
        <w:jc w:val="both"/>
      </w:pPr>
      <w:r w:rsidRPr="00B762BA">
        <w:t>Any person can request to remain anonymous and such request will be respected by the WBF. However, you are encouraged to provide personal information to enable appropriate follow up and the gathering of evidence in an ad</w:t>
      </w:r>
      <w:r>
        <w:t>missible form.</w:t>
      </w:r>
    </w:p>
    <w:p w14:paraId="535579A1" w14:textId="1127F8C5" w:rsidR="00B762BA" w:rsidRDefault="00B762BA" w:rsidP="00B762BA"/>
    <w:p w14:paraId="457F6AE4" w14:textId="55C7CFE6" w:rsidR="00B762BA" w:rsidRDefault="00B762BA" w:rsidP="00B762BA">
      <w:pPr>
        <w:pStyle w:val="Heading2"/>
      </w:pPr>
      <w:r>
        <w:t>Your personal details:</w:t>
      </w:r>
    </w:p>
    <w:p w14:paraId="6D7F8C1C" w14:textId="25A98F7B" w:rsidR="00B762BA" w:rsidRDefault="00B762BA" w:rsidP="008504BD">
      <w:pPr>
        <w:pStyle w:val="details"/>
      </w:pPr>
      <w:r>
        <w:t xml:space="preserve">Given Name: </w:t>
      </w:r>
      <w:r>
        <w:tab/>
      </w:r>
      <w:r>
        <w:tab/>
      </w:r>
    </w:p>
    <w:p w14:paraId="547D7D18" w14:textId="74F22C89" w:rsidR="00B762BA" w:rsidRDefault="00B762BA" w:rsidP="008504BD">
      <w:pPr>
        <w:pStyle w:val="details"/>
      </w:pPr>
      <w:r>
        <w:t>Family Name:</w:t>
      </w:r>
      <w:r>
        <w:tab/>
      </w:r>
      <w:r>
        <w:tab/>
      </w:r>
    </w:p>
    <w:p w14:paraId="2D6D82B6" w14:textId="09A36F38" w:rsidR="00B762BA" w:rsidRDefault="00B762BA" w:rsidP="008504BD">
      <w:pPr>
        <w:pStyle w:val="details"/>
      </w:pPr>
      <w:r>
        <w:t>Email</w:t>
      </w:r>
      <w:r>
        <w:tab/>
      </w:r>
      <w:r>
        <w:tab/>
      </w:r>
    </w:p>
    <w:p w14:paraId="1D1F45CA" w14:textId="183279F2" w:rsidR="00B762BA" w:rsidRDefault="00B762BA" w:rsidP="008504BD">
      <w:pPr>
        <w:pStyle w:val="details"/>
      </w:pPr>
      <w:r>
        <w:t xml:space="preserve">NBO to which you are </w:t>
      </w:r>
      <w:proofErr w:type="gramStart"/>
      <w:r>
        <w:t>affiliated</w:t>
      </w:r>
      <w:proofErr w:type="gramEnd"/>
      <w:r>
        <w:tab/>
      </w:r>
    </w:p>
    <w:p w14:paraId="1813381D" w14:textId="637CE51F" w:rsidR="00B762BA" w:rsidRDefault="00B762BA" w:rsidP="008504BD">
      <w:pPr>
        <w:pStyle w:val="details"/>
      </w:pPr>
      <w:r>
        <w:t xml:space="preserve">WBF Code if </w:t>
      </w:r>
      <w:proofErr w:type="gramStart"/>
      <w:r>
        <w:t>known</w:t>
      </w:r>
      <w:proofErr w:type="gramEnd"/>
      <w:r>
        <w:tab/>
      </w:r>
    </w:p>
    <w:p w14:paraId="7DE187C4" w14:textId="496EB68B" w:rsidR="00B762BA" w:rsidRDefault="00B762BA" w:rsidP="008504BD">
      <w:pPr>
        <w:pStyle w:val="details"/>
      </w:pPr>
      <w:r>
        <w:t>Contact phone number</w:t>
      </w:r>
      <w:r>
        <w:tab/>
      </w:r>
    </w:p>
    <w:p w14:paraId="6F1D88C9" w14:textId="26CD95E3" w:rsidR="00B762BA" w:rsidRDefault="00B762BA" w:rsidP="008504BD">
      <w:pPr>
        <w:pStyle w:val="details"/>
      </w:pPr>
      <w:r>
        <w:t>City where you currently live</w:t>
      </w:r>
      <w:r>
        <w:tab/>
      </w:r>
    </w:p>
    <w:p w14:paraId="5531E811" w14:textId="77777777" w:rsidR="008504BD" w:rsidRDefault="008504BD" w:rsidP="008504BD">
      <w:pPr>
        <w:pStyle w:val="Heading2"/>
        <w:tabs>
          <w:tab w:val="left" w:pos="1701"/>
        </w:tabs>
      </w:pPr>
    </w:p>
    <w:p w14:paraId="5A871FB1" w14:textId="402E8F07" w:rsidR="00B762BA" w:rsidRDefault="00B762BA" w:rsidP="008504BD">
      <w:pPr>
        <w:pStyle w:val="Heading2"/>
        <w:tabs>
          <w:tab w:val="left" w:pos="1701"/>
        </w:tabs>
      </w:pPr>
      <w:r>
        <w:t>The person you are making the report about:</w:t>
      </w:r>
    </w:p>
    <w:p w14:paraId="28D43B69" w14:textId="69FE7209" w:rsidR="00B762BA" w:rsidRDefault="00B762BA" w:rsidP="008504BD">
      <w:pPr>
        <w:pStyle w:val="details"/>
      </w:pPr>
      <w:r>
        <w:t>Name of individual or entity reported on</w:t>
      </w:r>
      <w:r w:rsidR="008035B2">
        <w:tab/>
      </w:r>
    </w:p>
    <w:p w14:paraId="167E9B7E" w14:textId="375DDBFF" w:rsidR="00B762BA" w:rsidRDefault="00B762BA" w:rsidP="008504BD">
      <w:pPr>
        <w:pStyle w:val="details"/>
      </w:pPr>
      <w:r>
        <w:t xml:space="preserve">Country of affiliation if </w:t>
      </w:r>
      <w:proofErr w:type="gramStart"/>
      <w:r>
        <w:t>known</w:t>
      </w:r>
      <w:proofErr w:type="gramEnd"/>
      <w:r w:rsidR="008035B2">
        <w:tab/>
      </w:r>
    </w:p>
    <w:p w14:paraId="65F3E167" w14:textId="70C4F6B9" w:rsidR="00B762BA" w:rsidRDefault="00B762BA" w:rsidP="008504BD">
      <w:pPr>
        <w:pStyle w:val="details"/>
      </w:pPr>
      <w:r>
        <w:t>Any contact information if available</w:t>
      </w:r>
      <w:r w:rsidR="008035B2">
        <w:tab/>
      </w:r>
    </w:p>
    <w:p w14:paraId="56D4E3A8" w14:textId="77777777" w:rsidR="008504BD" w:rsidRDefault="008504BD">
      <w:pPr>
        <w:widowControl/>
        <w:snapToGrid/>
        <w:spacing w:before="0" w:after="160" w:line="259" w:lineRule="auto"/>
        <w:rPr>
          <w:rFonts w:eastAsiaTheme="majorEastAsia" w:cstheme="minorHAnsi"/>
          <w:b/>
          <w:color w:val="00A44A"/>
          <w:sz w:val="26"/>
          <w:szCs w:val="26"/>
        </w:rPr>
      </w:pPr>
      <w:r>
        <w:br w:type="page"/>
      </w:r>
    </w:p>
    <w:p w14:paraId="3F38A9E6" w14:textId="37FBED8C" w:rsidR="00B762BA" w:rsidRDefault="00B762BA" w:rsidP="008035B2">
      <w:pPr>
        <w:pStyle w:val="Heading2"/>
      </w:pPr>
      <w:r>
        <w:lastRenderedPageBreak/>
        <w:t>Detail of the case:</w:t>
      </w:r>
    </w:p>
    <w:p w14:paraId="06F55875" w14:textId="49626C5F" w:rsidR="00B762BA" w:rsidRDefault="00B762BA" w:rsidP="00B762BA">
      <w:r>
        <w:t>Please describe in as much detail as possible what happened and why you are making the report</w:t>
      </w:r>
      <w:r w:rsidR="008504BD">
        <w:t>. Y</w:t>
      </w:r>
      <w:r w:rsidR="008035B2">
        <w:t>ou may use as much space as you need, or attach a separate document if you prefer:</w:t>
      </w:r>
    </w:p>
    <w:p w14:paraId="7E75946C" w14:textId="5CE4F9E6" w:rsidR="008035B2" w:rsidRDefault="008035B2" w:rsidP="00B762BA"/>
    <w:p w14:paraId="5753D048" w14:textId="77777777" w:rsidR="008504BD" w:rsidRDefault="008504BD" w:rsidP="00B762BA"/>
    <w:p w14:paraId="16A15886" w14:textId="46CDC7B9" w:rsidR="00B762BA" w:rsidRDefault="00B762BA" w:rsidP="00B762BA"/>
    <w:p w14:paraId="5F73E324" w14:textId="15E10AA3" w:rsidR="00B762BA" w:rsidRDefault="00B762BA" w:rsidP="008504BD">
      <w:pPr>
        <w:pStyle w:val="details"/>
      </w:pPr>
      <w:r>
        <w:t>When did this occur</w:t>
      </w:r>
      <w:r w:rsidR="008035B2">
        <w:t>?</w:t>
      </w:r>
      <w:r w:rsidR="008035B2">
        <w:tab/>
      </w:r>
      <w:r w:rsidR="008035B2">
        <w:tab/>
      </w:r>
    </w:p>
    <w:p w14:paraId="240EAC52" w14:textId="76A0BCEC" w:rsidR="00B762BA" w:rsidRDefault="00B762BA" w:rsidP="008504BD">
      <w:pPr>
        <w:pStyle w:val="details"/>
      </w:pPr>
      <w:r>
        <w:t xml:space="preserve">Where did this occur </w:t>
      </w:r>
      <w:r w:rsidR="008035B2">
        <w:t>?</w:t>
      </w:r>
      <w:r w:rsidR="008504BD">
        <w:tab/>
      </w:r>
      <w:r w:rsidR="008035B2">
        <w:br/>
      </w:r>
      <w:r>
        <w:t xml:space="preserve">please detail which online provider was used if it occurred in an online </w:t>
      </w:r>
      <w:proofErr w:type="gramStart"/>
      <w:r>
        <w:t>event</w:t>
      </w:r>
      <w:proofErr w:type="gramEnd"/>
    </w:p>
    <w:p w14:paraId="22D2A833" w14:textId="174D8D3B" w:rsidR="00B762BA" w:rsidRDefault="00B762BA" w:rsidP="008504BD">
      <w:pPr>
        <w:pStyle w:val="details"/>
      </w:pPr>
      <w:r>
        <w:t>Competition / Tournament</w:t>
      </w:r>
      <w:r w:rsidR="008035B2">
        <w:tab/>
      </w:r>
      <w:r w:rsidR="008035B2">
        <w:tab/>
      </w:r>
    </w:p>
    <w:p w14:paraId="2FEE00DA" w14:textId="74FC8FFF" w:rsidR="00B762BA" w:rsidRDefault="00B762BA" w:rsidP="008504BD">
      <w:pPr>
        <w:pStyle w:val="details"/>
      </w:pPr>
      <w:r>
        <w:t xml:space="preserve">Do other people know of this who may have additional information – </w:t>
      </w:r>
      <w:r w:rsidR="008035B2">
        <w:br/>
      </w:r>
      <w:r>
        <w:t>please give details (with their permission)</w:t>
      </w:r>
    </w:p>
    <w:p w14:paraId="3C2E7255" w14:textId="77777777" w:rsidR="008504BD" w:rsidRDefault="008504BD" w:rsidP="008504BD">
      <w:pPr>
        <w:pStyle w:val="details"/>
      </w:pPr>
    </w:p>
    <w:p w14:paraId="182D1DC7" w14:textId="0F7CA764" w:rsidR="008035B2" w:rsidRDefault="008035B2" w:rsidP="008504BD">
      <w:pPr>
        <w:pStyle w:val="details"/>
      </w:pPr>
      <w:r>
        <w:tab/>
      </w:r>
    </w:p>
    <w:p w14:paraId="163710DB" w14:textId="64223B56" w:rsidR="008035B2" w:rsidRDefault="008035B2" w:rsidP="008504BD">
      <w:pPr>
        <w:pStyle w:val="details"/>
      </w:pPr>
      <w:r>
        <w:tab/>
      </w:r>
    </w:p>
    <w:p w14:paraId="13D4FE13" w14:textId="25A1E9CF" w:rsidR="00B762BA" w:rsidRDefault="00B762BA" w:rsidP="008504BD">
      <w:pPr>
        <w:pStyle w:val="details"/>
      </w:pPr>
      <w:proofErr w:type="spellStart"/>
      <w:r>
        <w:t>Vugraph</w:t>
      </w:r>
      <w:proofErr w:type="spellEnd"/>
      <w:r>
        <w:t xml:space="preserve"> link (if any)</w:t>
      </w:r>
      <w:r w:rsidR="008035B2">
        <w:tab/>
      </w:r>
      <w:r w:rsidR="008035B2">
        <w:tab/>
      </w:r>
    </w:p>
    <w:p w14:paraId="6533C504" w14:textId="64917B1A" w:rsidR="00B762BA" w:rsidRDefault="00B762BA" w:rsidP="008504BD">
      <w:pPr>
        <w:pStyle w:val="details"/>
      </w:pPr>
      <w:r>
        <w:t>Video link (if any)</w:t>
      </w:r>
      <w:r w:rsidR="008035B2">
        <w:tab/>
      </w:r>
      <w:r w:rsidR="008035B2">
        <w:tab/>
      </w:r>
    </w:p>
    <w:p w14:paraId="750E5F09" w14:textId="335C5A1A" w:rsidR="00B762BA" w:rsidRDefault="00B762BA" w:rsidP="00B762BA">
      <w:r>
        <w:t>What evidence do you have – please detail any other relevant information and attach any relevant documentation</w:t>
      </w:r>
      <w:r w:rsidR="008035B2">
        <w:t xml:space="preserve"> – you may use as much space as needed.</w:t>
      </w:r>
    </w:p>
    <w:p w14:paraId="78F96F1C" w14:textId="77777777" w:rsidR="008035B2" w:rsidRDefault="008035B2" w:rsidP="00B762BA"/>
    <w:p w14:paraId="40851572" w14:textId="3417D3F3" w:rsidR="00B762BA" w:rsidRPr="008035B2" w:rsidRDefault="00B762BA" w:rsidP="008504BD">
      <w:pPr>
        <w:shd w:val="clear" w:color="auto" w:fill="C5E0B3" w:themeFill="accent6" w:themeFillTint="66"/>
        <w:jc w:val="both"/>
      </w:pPr>
      <w:r w:rsidRPr="008035B2">
        <w:t xml:space="preserve">By submitting this Report </w:t>
      </w:r>
      <w:r w:rsidR="008035B2" w:rsidRPr="008035B2">
        <w:t>you</w:t>
      </w:r>
      <w:r w:rsidRPr="008035B2">
        <w:t xml:space="preserve"> hereby confirm that all information contained within this Report is true to the best of </w:t>
      </w:r>
      <w:r w:rsidR="008035B2">
        <w:t>your</w:t>
      </w:r>
      <w:r w:rsidRPr="008035B2">
        <w:t xml:space="preserve"> knowledge and belief and </w:t>
      </w:r>
      <w:r w:rsidR="008035B2">
        <w:t>you</w:t>
      </w:r>
      <w:r w:rsidRPr="008035B2">
        <w:t xml:space="preserve"> agree that the Report be submitted to the WBF for its consideration, </w:t>
      </w:r>
      <w:proofErr w:type="gramStart"/>
      <w:r w:rsidRPr="008035B2">
        <w:t>investigation</w:t>
      </w:r>
      <w:proofErr w:type="gramEnd"/>
      <w:r w:rsidRPr="008035B2">
        <w:t xml:space="preserve"> and possible disciplinary action.</w:t>
      </w:r>
    </w:p>
    <w:p w14:paraId="5A7BDADB" w14:textId="5C87F12D" w:rsidR="00B762BA" w:rsidRDefault="00B762BA" w:rsidP="00B762BA">
      <w:pPr>
        <w:rPr>
          <w:rFonts w:ascii="Open Sans" w:hAnsi="Open Sans" w:cs="Open Sans"/>
          <w:color w:val="FFFFFF"/>
          <w:sz w:val="21"/>
          <w:szCs w:val="21"/>
          <w:shd w:val="clear" w:color="auto" w:fill="0671BC"/>
        </w:rPr>
      </w:pPr>
    </w:p>
    <w:p w14:paraId="663C4195" w14:textId="385F6D36" w:rsidR="00B762BA" w:rsidRPr="00B762BA" w:rsidRDefault="00B762BA" w:rsidP="00B762BA">
      <w:r w:rsidRPr="00B762BA">
        <w:t xml:space="preserve">Please send the report, by email, to the Chairman of the Investigation Committee, Eric Laurant at : </w:t>
      </w:r>
      <w:hyperlink r:id="rId7" w:history="1">
        <w:r w:rsidRPr="009F194E">
          <w:rPr>
            <w:rStyle w:val="Hyperlink"/>
          </w:rPr>
          <w:t>eric@laurant.nl</w:t>
        </w:r>
      </w:hyperlink>
      <w:r>
        <w:t xml:space="preserve"> </w:t>
      </w:r>
    </w:p>
    <w:p w14:paraId="4D7BD951" w14:textId="77777777" w:rsidR="00B762BA" w:rsidRPr="00B762BA" w:rsidRDefault="00B762BA" w:rsidP="00B762BA"/>
    <w:sectPr w:rsidR="00B762BA" w:rsidRPr="00B762BA" w:rsidSect="002A2DDB">
      <w:headerReference w:type="default" r:id="rId8"/>
      <w:headerReference w:type="first" r:id="rId9"/>
      <w:foot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EC06C" w14:textId="77777777" w:rsidR="00597BD8" w:rsidRDefault="00597BD8" w:rsidP="002A2DDB">
      <w:r>
        <w:separator/>
      </w:r>
    </w:p>
  </w:endnote>
  <w:endnote w:type="continuationSeparator" w:id="0">
    <w:p w14:paraId="4D52F63A" w14:textId="77777777" w:rsidR="00597BD8" w:rsidRDefault="00597BD8" w:rsidP="002A2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5D266" w14:textId="77777777" w:rsidR="002A2DDB" w:rsidRPr="00243C95" w:rsidRDefault="002A2DDB" w:rsidP="002A2DDB">
    <w:pPr>
      <w:pBdr>
        <w:bottom w:val="single" w:sz="12" w:space="1" w:color="auto"/>
      </w:pBdr>
      <w:jc w:val="center"/>
      <w:rPr>
        <w:noProof/>
        <w:lang w:val="fr-FR" w:eastAsia="it-IT"/>
      </w:rPr>
    </w:pPr>
    <w:r>
      <w:rPr>
        <w:noProof/>
        <w:lang w:eastAsia="it-IT"/>
      </w:rPr>
      <w:drawing>
        <wp:inline distT="0" distB="0" distL="0" distR="0" wp14:anchorId="542ECAEE" wp14:editId="222BDD9C">
          <wp:extent cx="675696" cy="56261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ARISF logo.jpg"/>
                  <pic:cNvPicPr/>
                </pic:nvPicPr>
                <pic:blipFill>
                  <a:blip r:embed="rId1">
                    <a:extLst>
                      <a:ext uri="{28A0092B-C50C-407E-A947-70E740481C1C}">
                        <a14:useLocalDpi xmlns:a14="http://schemas.microsoft.com/office/drawing/2010/main" val="0"/>
                      </a:ext>
                    </a:extLst>
                  </a:blip>
                  <a:stretch>
                    <a:fillRect/>
                  </a:stretch>
                </pic:blipFill>
                <pic:spPr>
                  <a:xfrm>
                    <a:off x="0" y="0"/>
                    <a:ext cx="676403" cy="563199"/>
                  </a:xfrm>
                  <a:prstGeom prst="rect">
                    <a:avLst/>
                  </a:prstGeom>
                </pic:spPr>
              </pic:pic>
            </a:graphicData>
          </a:graphic>
        </wp:inline>
      </w:drawing>
    </w:r>
    <w:r>
      <w:rPr>
        <w:noProof/>
        <w:lang w:eastAsia="it-IT"/>
      </w:rPr>
      <w:drawing>
        <wp:inline distT="0" distB="0" distL="0" distR="0" wp14:anchorId="07E178A6" wp14:editId="6FDE3D03">
          <wp:extent cx="940033" cy="42663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GAISF-1050x600.jpg"/>
                  <pic:cNvPicPr/>
                </pic:nvPicPr>
                <pic:blipFill>
                  <a:blip r:embed="rId2">
                    <a:extLst>
                      <a:ext uri="{28A0092B-C50C-407E-A947-70E740481C1C}">
                        <a14:useLocalDpi xmlns:a14="http://schemas.microsoft.com/office/drawing/2010/main" val="0"/>
                      </a:ext>
                    </a:extLst>
                  </a:blip>
                  <a:stretch>
                    <a:fillRect/>
                  </a:stretch>
                </pic:blipFill>
                <pic:spPr>
                  <a:xfrm>
                    <a:off x="0" y="0"/>
                    <a:ext cx="940033" cy="426630"/>
                  </a:xfrm>
                  <a:prstGeom prst="rect">
                    <a:avLst/>
                  </a:prstGeom>
                </pic:spPr>
              </pic:pic>
            </a:graphicData>
          </a:graphic>
        </wp:inline>
      </w:drawing>
    </w:r>
    <w:r>
      <w:rPr>
        <w:noProof/>
        <w:lang w:eastAsia="it-IT"/>
      </w:rPr>
      <w:drawing>
        <wp:inline distT="0" distB="0" distL="0" distR="0" wp14:anchorId="3BD78B95" wp14:editId="5712B7C2">
          <wp:extent cx="668020" cy="657186"/>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IMSA_logo.jpg"/>
                  <pic:cNvPicPr/>
                </pic:nvPicPr>
                <pic:blipFill>
                  <a:blip r:embed="rId3">
                    <a:extLst>
                      <a:ext uri="{28A0092B-C50C-407E-A947-70E740481C1C}">
                        <a14:useLocalDpi xmlns:a14="http://schemas.microsoft.com/office/drawing/2010/main" val="0"/>
                      </a:ext>
                    </a:extLst>
                  </a:blip>
                  <a:stretch>
                    <a:fillRect/>
                  </a:stretch>
                </pic:blipFill>
                <pic:spPr>
                  <a:xfrm>
                    <a:off x="0" y="0"/>
                    <a:ext cx="668662" cy="657818"/>
                  </a:xfrm>
                  <a:prstGeom prst="rect">
                    <a:avLst/>
                  </a:prstGeom>
                </pic:spPr>
              </pic:pic>
            </a:graphicData>
          </a:graphic>
        </wp:inline>
      </w:drawing>
    </w:r>
  </w:p>
  <w:p w14:paraId="6C457E6D" w14:textId="77777777" w:rsidR="002A2DDB" w:rsidRPr="00243C95" w:rsidRDefault="002A2DDB" w:rsidP="002A2DDB">
    <w:pPr>
      <w:tabs>
        <w:tab w:val="left" w:pos="3600"/>
      </w:tabs>
      <w:spacing w:line="120" w:lineRule="exact"/>
      <w:rPr>
        <w:b/>
        <w:color w:val="339966"/>
        <w:sz w:val="18"/>
        <w:szCs w:val="18"/>
        <w:u w:color="800080"/>
        <w:lang w:val="fr-FR"/>
      </w:rPr>
    </w:pPr>
  </w:p>
  <w:p w14:paraId="4110009A" w14:textId="77777777" w:rsidR="002A2DDB" w:rsidRPr="00F63497" w:rsidRDefault="002A2DDB" w:rsidP="002A2DDB">
    <w:pPr>
      <w:pStyle w:val="Footer"/>
      <w:rPr>
        <w:rFonts w:ascii="Arial" w:eastAsia="Calibri" w:hAnsi="Arial" w:cs="Arial"/>
        <w:b/>
        <w:color w:val="00B050"/>
        <w:szCs w:val="18"/>
        <w:lang w:val="fr-FR"/>
      </w:rPr>
    </w:pPr>
    <w:proofErr w:type="spellStart"/>
    <w:proofErr w:type="gramStart"/>
    <w:r w:rsidRPr="00F63497">
      <w:rPr>
        <w:rFonts w:ascii="Arial" w:eastAsia="Calibri" w:hAnsi="Arial" w:cs="Arial"/>
        <w:b/>
        <w:color w:val="00B050"/>
        <w:szCs w:val="18"/>
        <w:lang w:val="fr-FR"/>
      </w:rPr>
      <w:t>Headquarters</w:t>
    </w:r>
    <w:proofErr w:type="spellEnd"/>
    <w:r w:rsidRPr="00F63497">
      <w:rPr>
        <w:rFonts w:ascii="Arial" w:eastAsia="Calibri" w:hAnsi="Arial" w:cs="Arial"/>
        <w:b/>
        <w:color w:val="00B050"/>
        <w:szCs w:val="18"/>
        <w:lang w:val="fr-FR"/>
      </w:rPr>
      <w:t>:</w:t>
    </w:r>
    <w:proofErr w:type="gramEnd"/>
    <w:r>
      <w:rPr>
        <w:rFonts w:ascii="Arial" w:eastAsia="Calibri" w:hAnsi="Arial" w:cs="Arial"/>
        <w:b/>
        <w:color w:val="00B050"/>
        <w:szCs w:val="18"/>
        <w:lang w:val="fr-FR"/>
      </w:rPr>
      <w:t xml:space="preserve"> </w:t>
    </w:r>
    <w:r w:rsidRPr="00F63497">
      <w:rPr>
        <w:rFonts w:ascii="Arial" w:eastAsia="Calibri" w:hAnsi="Arial" w:cs="Arial"/>
        <w:b/>
        <w:color w:val="00B050"/>
        <w:szCs w:val="18"/>
        <w:lang w:val="fr-FR"/>
      </w:rPr>
      <w:t>Maison du Sport International – 54 av. de Rhodanie – 1007 Lausanne –</w:t>
    </w:r>
    <w:r>
      <w:rPr>
        <w:rFonts w:ascii="Arial" w:eastAsia="Calibri" w:hAnsi="Arial" w:cs="Arial"/>
        <w:b/>
        <w:color w:val="00B050"/>
        <w:szCs w:val="18"/>
        <w:lang w:val="fr-FR"/>
      </w:rPr>
      <w:t xml:space="preserve"> </w:t>
    </w:r>
    <w:proofErr w:type="spellStart"/>
    <w:r w:rsidRPr="00F63497">
      <w:rPr>
        <w:rFonts w:ascii="Arial" w:eastAsia="Calibri" w:hAnsi="Arial" w:cs="Arial"/>
        <w:b/>
        <w:color w:val="00B050"/>
        <w:szCs w:val="18"/>
        <w:lang w:val="fr-FR"/>
      </w:rPr>
      <w:t>Switzerland</w:t>
    </w:r>
    <w:proofErr w:type="spellEnd"/>
  </w:p>
  <w:p w14:paraId="1DF3E818" w14:textId="77777777" w:rsidR="002A2DDB" w:rsidRPr="00243C95" w:rsidRDefault="002A2DDB" w:rsidP="002A2DDB">
    <w:pPr>
      <w:pStyle w:val="Footer"/>
      <w:rPr>
        <w:rFonts w:ascii="Arial" w:eastAsia="Calibri" w:hAnsi="Arial" w:cs="Arial"/>
        <w:b/>
        <w:color w:val="00B050"/>
        <w:szCs w:val="18"/>
      </w:rPr>
    </w:pPr>
    <w:r w:rsidRPr="00243C95">
      <w:rPr>
        <w:rFonts w:ascii="Arial" w:eastAsia="Calibri" w:hAnsi="Arial" w:cs="Arial"/>
        <w:b/>
        <w:color w:val="00B050"/>
        <w:szCs w:val="18"/>
      </w:rPr>
      <w:t>Tel.: +41 21 544 7218 – Fax: +41 21 601 2315</w:t>
    </w:r>
  </w:p>
  <w:p w14:paraId="311B9385" w14:textId="77777777" w:rsidR="002A2DDB" w:rsidRPr="00243C95" w:rsidRDefault="002A2DDB" w:rsidP="002A2DDB">
    <w:pPr>
      <w:pStyle w:val="Footer"/>
      <w:rPr>
        <w:rFonts w:ascii="Arial" w:eastAsia="Calibri" w:hAnsi="Arial" w:cs="Arial"/>
        <w:b/>
        <w:color w:val="00B050"/>
        <w:szCs w:val="18"/>
      </w:rPr>
    </w:pPr>
    <w:r w:rsidRPr="00243C95">
      <w:rPr>
        <w:rFonts w:ascii="Arial" w:eastAsia="Calibri" w:hAnsi="Arial" w:cs="Arial"/>
        <w:b/>
        <w:color w:val="00B050"/>
        <w:szCs w:val="18"/>
      </w:rPr>
      <w:t xml:space="preserve">President’s Address: Via </w:t>
    </w:r>
    <w:proofErr w:type="spellStart"/>
    <w:r w:rsidRPr="00243C95">
      <w:rPr>
        <w:rFonts w:ascii="Arial" w:eastAsia="Calibri" w:hAnsi="Arial" w:cs="Arial"/>
        <w:b/>
        <w:color w:val="00B050"/>
        <w:szCs w:val="18"/>
      </w:rPr>
      <w:t>Moscova</w:t>
    </w:r>
    <w:proofErr w:type="spellEnd"/>
    <w:r w:rsidRPr="00243C95">
      <w:rPr>
        <w:rFonts w:ascii="Arial" w:eastAsia="Calibri" w:hAnsi="Arial" w:cs="Arial"/>
        <w:b/>
        <w:color w:val="00B050"/>
        <w:szCs w:val="18"/>
      </w:rPr>
      <w:t xml:space="preserve"> 46/5 – 20121 Milano – Italy</w:t>
    </w:r>
  </w:p>
  <w:p w14:paraId="09F73501" w14:textId="77777777" w:rsidR="002A2DDB" w:rsidRPr="002A2DDB" w:rsidRDefault="002A2DDB" w:rsidP="002A2DDB">
    <w:pPr>
      <w:pStyle w:val="Footer"/>
      <w:rPr>
        <w:rFonts w:ascii="Arial" w:eastAsia="Calibri" w:hAnsi="Arial" w:cs="Arial"/>
        <w:b/>
        <w:color w:val="00B050"/>
        <w:szCs w:val="18"/>
        <w:lang w:val="fr-FR"/>
      </w:rPr>
    </w:pPr>
    <w:r w:rsidRPr="00F63497">
      <w:rPr>
        <w:rFonts w:ascii="Arial" w:eastAsia="Calibri" w:hAnsi="Arial" w:cs="Arial"/>
        <w:b/>
        <w:color w:val="00B050"/>
        <w:szCs w:val="18"/>
        <w:lang w:val="fr-FR"/>
      </w:rPr>
      <w:t>Tel</w:t>
    </w:r>
    <w:proofErr w:type="gramStart"/>
    <w:r w:rsidRPr="00F63497">
      <w:rPr>
        <w:rFonts w:ascii="Arial" w:eastAsia="Calibri" w:hAnsi="Arial" w:cs="Arial"/>
        <w:b/>
        <w:color w:val="00B050"/>
        <w:szCs w:val="18"/>
        <w:lang w:val="fr-FR"/>
      </w:rPr>
      <w:t>.:</w:t>
    </w:r>
    <w:proofErr w:type="gramEnd"/>
    <w:r w:rsidRPr="00F63497">
      <w:rPr>
        <w:rFonts w:ascii="Arial" w:eastAsia="Calibri" w:hAnsi="Arial" w:cs="Arial"/>
        <w:b/>
        <w:color w:val="00B050"/>
        <w:szCs w:val="18"/>
        <w:lang w:val="fr-FR"/>
      </w:rPr>
      <w:t xml:space="preserve"> +39 02 367 04 987 – Fax: +39 02 367 05 962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4E0A7" w14:textId="77777777" w:rsidR="00597BD8" w:rsidRDefault="00597BD8" w:rsidP="002A2DDB">
      <w:r>
        <w:separator/>
      </w:r>
    </w:p>
  </w:footnote>
  <w:footnote w:type="continuationSeparator" w:id="0">
    <w:p w14:paraId="163F6CD4" w14:textId="77777777" w:rsidR="00597BD8" w:rsidRDefault="00597BD8" w:rsidP="002A2D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0A4ED" w14:textId="77777777" w:rsidR="002A2DDB" w:rsidRDefault="002A2DDB" w:rsidP="002A2DDB">
    <w:pPr>
      <w:pStyle w:val="Header"/>
      <w:jc w:val="center"/>
    </w:pPr>
    <w:r>
      <w:rPr>
        <w:noProof/>
        <w:lang w:eastAsia="it-IT"/>
      </w:rPr>
      <w:drawing>
        <wp:inline distT="0" distB="0" distL="0" distR="0" wp14:anchorId="6410D745" wp14:editId="751F6501">
          <wp:extent cx="698500" cy="698500"/>
          <wp:effectExtent l="0" t="0" r="6350" b="6350"/>
          <wp:docPr id="3" name="Picture 3" descr="Logo WBF 2016 3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BF 2016 3 c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p>
  <w:p w14:paraId="4C13EFB0" w14:textId="77777777" w:rsidR="002A2DDB" w:rsidRDefault="002A2DDB" w:rsidP="002A2DD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B4998" w14:textId="77777777" w:rsidR="002A2DDB" w:rsidRDefault="002A2DDB" w:rsidP="002A2DDB">
    <w:pPr>
      <w:jc w:val="center"/>
    </w:pPr>
  </w:p>
  <w:p w14:paraId="2D730F35" w14:textId="77777777" w:rsidR="002A2DDB" w:rsidRDefault="00F83225" w:rsidP="002A2DDB">
    <w:pPr>
      <w:jc w:val="center"/>
    </w:pPr>
    <w:r>
      <w:rPr>
        <w:noProof/>
      </w:rPr>
      <w:drawing>
        <wp:inline distT="0" distB="0" distL="0" distR="0" wp14:anchorId="5072C9A1" wp14:editId="5EADFF7A">
          <wp:extent cx="955675" cy="11272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BF LOGO con scritte e Bridge for Peace curvo.jpg"/>
                  <pic:cNvPicPr/>
                </pic:nvPicPr>
                <pic:blipFill>
                  <a:blip r:embed="rId1">
                    <a:extLst>
                      <a:ext uri="{28A0092B-C50C-407E-A947-70E740481C1C}">
                        <a14:useLocalDpi xmlns:a14="http://schemas.microsoft.com/office/drawing/2010/main" val="0"/>
                      </a:ext>
                    </a:extLst>
                  </a:blip>
                  <a:stretch>
                    <a:fillRect/>
                  </a:stretch>
                </pic:blipFill>
                <pic:spPr>
                  <a:xfrm>
                    <a:off x="0" y="0"/>
                    <a:ext cx="970234" cy="1144400"/>
                  </a:xfrm>
                  <a:prstGeom prst="rect">
                    <a:avLst/>
                  </a:prstGeom>
                </pic:spPr>
              </pic:pic>
            </a:graphicData>
          </a:graphic>
        </wp:inline>
      </w:drawing>
    </w:r>
  </w:p>
  <w:p w14:paraId="321B2691" w14:textId="77777777" w:rsidR="002A2DDB" w:rsidRPr="00F83225" w:rsidRDefault="002A2DDB" w:rsidP="002A2DDB">
    <w:pPr>
      <w:jc w:val="center"/>
      <w:rPr>
        <w:rFonts w:ascii="Arial" w:hAnsi="Arial" w:cs="Arial"/>
        <w:b/>
        <w:color w:val="009036"/>
        <w:sz w:val="20"/>
        <w:lang w:eastAsia="it-IT"/>
      </w:rPr>
    </w:pPr>
    <w:r w:rsidRPr="00F83225">
      <w:rPr>
        <w:rFonts w:ascii="Arial" w:hAnsi="Arial" w:cs="Arial"/>
        <w:b/>
        <w:color w:val="009036"/>
        <w:sz w:val="20"/>
        <w:lang w:eastAsia="it-IT"/>
      </w:rPr>
      <w:t>International Sport Federation (IF) recognized by the International Olympic Committee</w:t>
    </w:r>
  </w:p>
  <w:p w14:paraId="56A358FF" w14:textId="77777777" w:rsidR="002A2DDB" w:rsidRDefault="002A2D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3F17A5"/>
    <w:multiLevelType w:val="multilevel"/>
    <w:tmpl w:val="F8B4D480"/>
    <w:styleLink w:val="Style1"/>
    <w:lvl w:ilvl="0">
      <w:start w:val="1"/>
      <w:numFmt w:val="decimal"/>
      <w:lvlText w:val="%1."/>
      <w:lvlJc w:val="left"/>
      <w:pPr>
        <w:ind w:left="360" w:hanging="360"/>
      </w:pPr>
      <w:rPr>
        <w:rFonts w:asciiTheme="minorHAnsi" w:hAnsiTheme="minorHAnsi" w:hint="default"/>
        <w:b/>
        <w:color w:val="00B050"/>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2BA"/>
    <w:rsid w:val="000B67C5"/>
    <w:rsid w:val="0016075E"/>
    <w:rsid w:val="002A2DDB"/>
    <w:rsid w:val="002A66FD"/>
    <w:rsid w:val="002F694B"/>
    <w:rsid w:val="00332946"/>
    <w:rsid w:val="00365F84"/>
    <w:rsid w:val="00485941"/>
    <w:rsid w:val="004B51A9"/>
    <w:rsid w:val="004E7575"/>
    <w:rsid w:val="00597BD8"/>
    <w:rsid w:val="005E7D82"/>
    <w:rsid w:val="00610951"/>
    <w:rsid w:val="00651E59"/>
    <w:rsid w:val="006D34B9"/>
    <w:rsid w:val="007C35CB"/>
    <w:rsid w:val="007D7060"/>
    <w:rsid w:val="008035B2"/>
    <w:rsid w:val="008504BD"/>
    <w:rsid w:val="00851D81"/>
    <w:rsid w:val="00960AF0"/>
    <w:rsid w:val="009F5E56"/>
    <w:rsid w:val="00A55EED"/>
    <w:rsid w:val="00B762BA"/>
    <w:rsid w:val="00B93DF8"/>
    <w:rsid w:val="00BB3F61"/>
    <w:rsid w:val="00EC2887"/>
    <w:rsid w:val="00F14711"/>
    <w:rsid w:val="00F55BCE"/>
    <w:rsid w:val="00F832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D503D9"/>
  <w15:chartTrackingRefBased/>
  <w15:docId w15:val="{122A9A56-A35F-4AED-BF7B-3F357D634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5B2"/>
    <w:pPr>
      <w:widowControl w:val="0"/>
      <w:snapToGrid w:val="0"/>
      <w:spacing w:before="120" w:after="0" w:line="240" w:lineRule="auto"/>
    </w:pPr>
    <w:rPr>
      <w:rFonts w:eastAsia="Times New Roman" w:cs="Times New Roman"/>
      <w:sz w:val="24"/>
      <w:szCs w:val="20"/>
      <w:lang w:eastAsia="es-ES"/>
    </w:rPr>
  </w:style>
  <w:style w:type="paragraph" w:styleId="Heading1">
    <w:name w:val="heading 1"/>
    <w:basedOn w:val="Normal"/>
    <w:next w:val="Normal"/>
    <w:link w:val="Heading1Char"/>
    <w:uiPriority w:val="9"/>
    <w:qFormat/>
    <w:rsid w:val="00BB3F61"/>
    <w:pPr>
      <w:keepNext/>
      <w:keepLines/>
      <w:spacing w:before="240"/>
      <w:jc w:val="center"/>
      <w:outlineLvl w:val="0"/>
    </w:pPr>
    <w:rPr>
      <w:rFonts w:eastAsiaTheme="majorEastAsia" w:cstheme="minorHAnsi"/>
      <w:b/>
      <w:color w:val="00A44A"/>
      <w:sz w:val="32"/>
      <w:szCs w:val="32"/>
    </w:rPr>
  </w:style>
  <w:style w:type="paragraph" w:styleId="Heading2">
    <w:name w:val="heading 2"/>
    <w:basedOn w:val="Normal"/>
    <w:next w:val="Normal"/>
    <w:link w:val="Heading2Char"/>
    <w:uiPriority w:val="9"/>
    <w:unhideWhenUsed/>
    <w:qFormat/>
    <w:rsid w:val="00BB3F61"/>
    <w:pPr>
      <w:keepNext/>
      <w:keepLines/>
      <w:spacing w:before="160" w:after="120"/>
      <w:outlineLvl w:val="1"/>
    </w:pPr>
    <w:rPr>
      <w:rFonts w:eastAsiaTheme="majorEastAsia" w:cstheme="minorHAnsi"/>
      <w:b/>
      <w:color w:val="00A44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2DDB"/>
    <w:pPr>
      <w:tabs>
        <w:tab w:val="center" w:pos="4513"/>
        <w:tab w:val="right" w:pos="9026"/>
      </w:tabs>
    </w:pPr>
  </w:style>
  <w:style w:type="character" w:customStyle="1" w:styleId="HeaderChar">
    <w:name w:val="Header Char"/>
    <w:basedOn w:val="DefaultParagraphFont"/>
    <w:link w:val="Header"/>
    <w:uiPriority w:val="99"/>
    <w:rsid w:val="002A2DDB"/>
    <w:rPr>
      <w:rFonts w:cs="Times New Roman"/>
      <w:szCs w:val="24"/>
      <w:lang w:eastAsia="en-GB"/>
    </w:rPr>
  </w:style>
  <w:style w:type="paragraph" w:styleId="Footer">
    <w:name w:val="footer"/>
    <w:link w:val="FooterChar"/>
    <w:uiPriority w:val="99"/>
    <w:unhideWhenUsed/>
    <w:rsid w:val="00960AF0"/>
    <w:pPr>
      <w:tabs>
        <w:tab w:val="center" w:pos="4513"/>
        <w:tab w:val="right" w:pos="9026"/>
      </w:tabs>
      <w:spacing w:after="0" w:line="240" w:lineRule="auto"/>
      <w:jc w:val="center"/>
    </w:pPr>
    <w:rPr>
      <w:rFonts w:cstheme="minorHAnsi"/>
      <w:color w:val="000000"/>
      <w:sz w:val="18"/>
      <w:lang w:val="en-US"/>
    </w:rPr>
  </w:style>
  <w:style w:type="character" w:customStyle="1" w:styleId="FooterChar">
    <w:name w:val="Footer Char"/>
    <w:basedOn w:val="DefaultParagraphFont"/>
    <w:link w:val="Footer"/>
    <w:uiPriority w:val="99"/>
    <w:rsid w:val="00960AF0"/>
    <w:rPr>
      <w:rFonts w:cstheme="minorHAnsi"/>
      <w:color w:val="000000"/>
      <w:sz w:val="18"/>
      <w:lang w:val="en-US"/>
    </w:rPr>
  </w:style>
  <w:style w:type="character" w:customStyle="1" w:styleId="Heading1Char">
    <w:name w:val="Heading 1 Char"/>
    <w:basedOn w:val="DefaultParagraphFont"/>
    <w:link w:val="Heading1"/>
    <w:uiPriority w:val="9"/>
    <w:rsid w:val="00BB3F61"/>
    <w:rPr>
      <w:rFonts w:eastAsiaTheme="majorEastAsia" w:cstheme="minorHAnsi"/>
      <w:b/>
      <w:color w:val="00A44A"/>
      <w:sz w:val="32"/>
      <w:szCs w:val="32"/>
      <w:lang w:eastAsia="en-GB"/>
    </w:rPr>
  </w:style>
  <w:style w:type="character" w:customStyle="1" w:styleId="Heading2Char">
    <w:name w:val="Heading 2 Char"/>
    <w:basedOn w:val="DefaultParagraphFont"/>
    <w:link w:val="Heading2"/>
    <w:uiPriority w:val="9"/>
    <w:rsid w:val="00BB3F61"/>
    <w:rPr>
      <w:rFonts w:eastAsiaTheme="majorEastAsia" w:cstheme="minorHAnsi"/>
      <w:b/>
      <w:color w:val="00A44A"/>
      <w:sz w:val="26"/>
      <w:szCs w:val="26"/>
      <w:lang w:eastAsia="en-GB"/>
    </w:rPr>
  </w:style>
  <w:style w:type="paragraph" w:customStyle="1" w:styleId="Standard">
    <w:name w:val="Standard"/>
    <w:rsid w:val="00F55BCE"/>
    <w:pPr>
      <w:widowControl w:val="0"/>
      <w:suppressAutoHyphens/>
      <w:autoSpaceDN w:val="0"/>
      <w:spacing w:after="0" w:line="240" w:lineRule="auto"/>
      <w:textAlignment w:val="baseline"/>
    </w:pPr>
    <w:rPr>
      <w:rFonts w:ascii="Times New Roman" w:eastAsia="Andale Sans UI" w:hAnsi="Times New Roman" w:cs="Tahoma"/>
      <w:kern w:val="3"/>
      <w:sz w:val="24"/>
      <w:szCs w:val="24"/>
    </w:rPr>
  </w:style>
  <w:style w:type="paragraph" w:styleId="BalloonText">
    <w:name w:val="Balloon Text"/>
    <w:basedOn w:val="Normal"/>
    <w:link w:val="BalloonTextChar"/>
    <w:uiPriority w:val="99"/>
    <w:semiHidden/>
    <w:unhideWhenUsed/>
    <w:rsid w:val="002A66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6FD"/>
    <w:rPr>
      <w:rFonts w:ascii="Segoe UI" w:hAnsi="Segoe UI" w:cs="Segoe UI"/>
      <w:sz w:val="18"/>
      <w:szCs w:val="18"/>
      <w:lang w:eastAsia="en-GB"/>
    </w:rPr>
  </w:style>
  <w:style w:type="numbering" w:customStyle="1" w:styleId="Style1">
    <w:name w:val="Style1"/>
    <w:uiPriority w:val="99"/>
    <w:rsid w:val="005E7D82"/>
    <w:pPr>
      <w:numPr>
        <w:numId w:val="1"/>
      </w:numPr>
    </w:pPr>
  </w:style>
  <w:style w:type="paragraph" w:styleId="Title">
    <w:name w:val="Title"/>
    <w:basedOn w:val="Normal"/>
    <w:next w:val="Normal"/>
    <w:link w:val="TitleChar"/>
    <w:uiPriority w:val="10"/>
    <w:qFormat/>
    <w:rsid w:val="00F14711"/>
    <w:pPr>
      <w:spacing w:line="360" w:lineRule="auto"/>
      <w:contextualSpacing/>
    </w:pPr>
    <w:rPr>
      <w:rFonts w:eastAsiaTheme="majorEastAsia" w:cstheme="majorBidi"/>
      <w:b/>
      <w:color w:val="00B050"/>
      <w:spacing w:val="-10"/>
      <w:kern w:val="28"/>
      <w:sz w:val="32"/>
      <w:szCs w:val="56"/>
    </w:rPr>
  </w:style>
  <w:style w:type="character" w:customStyle="1" w:styleId="TitleChar">
    <w:name w:val="Title Char"/>
    <w:basedOn w:val="DefaultParagraphFont"/>
    <w:link w:val="Title"/>
    <w:uiPriority w:val="10"/>
    <w:rsid w:val="00F14711"/>
    <w:rPr>
      <w:rFonts w:ascii="Calibri" w:eastAsiaTheme="majorEastAsia" w:hAnsi="Calibri" w:cstheme="majorBidi"/>
      <w:b/>
      <w:color w:val="00B050"/>
      <w:spacing w:val="-10"/>
      <w:kern w:val="28"/>
      <w:sz w:val="32"/>
      <w:szCs w:val="56"/>
    </w:rPr>
  </w:style>
  <w:style w:type="paragraph" w:customStyle="1" w:styleId="WBFlogoheading">
    <w:name w:val="WBFlogoheading"/>
    <w:qFormat/>
    <w:rsid w:val="00F14711"/>
    <w:pPr>
      <w:jc w:val="center"/>
    </w:pPr>
    <w:rPr>
      <w:rFonts w:ascii="Calibri" w:eastAsia="Times New Roman" w:hAnsi="Calibri" w:cs="Arial"/>
      <w:b/>
      <w:color w:val="009036"/>
      <w:sz w:val="20"/>
      <w:szCs w:val="20"/>
      <w:lang w:val="en-US" w:eastAsia="it-IT"/>
    </w:rPr>
  </w:style>
  <w:style w:type="paragraph" w:styleId="NormalWeb">
    <w:name w:val="Normal (Web)"/>
    <w:basedOn w:val="Normal"/>
    <w:uiPriority w:val="99"/>
    <w:semiHidden/>
    <w:unhideWhenUsed/>
    <w:rsid w:val="00B762BA"/>
    <w:pPr>
      <w:widowControl/>
      <w:snapToGrid/>
      <w:spacing w:before="100" w:beforeAutospacing="1" w:after="100" w:afterAutospacing="1"/>
    </w:pPr>
    <w:rPr>
      <w:rFonts w:ascii="Times New Roman" w:hAnsi="Times New Roman"/>
      <w:szCs w:val="24"/>
      <w:lang w:eastAsia="en-GB"/>
    </w:rPr>
  </w:style>
  <w:style w:type="character" w:styleId="Hyperlink">
    <w:name w:val="Hyperlink"/>
    <w:basedOn w:val="DefaultParagraphFont"/>
    <w:uiPriority w:val="99"/>
    <w:unhideWhenUsed/>
    <w:rsid w:val="00B762BA"/>
    <w:rPr>
      <w:color w:val="0563C1" w:themeColor="hyperlink"/>
      <w:u w:val="single"/>
    </w:rPr>
  </w:style>
  <w:style w:type="character" w:styleId="UnresolvedMention">
    <w:name w:val="Unresolved Mention"/>
    <w:basedOn w:val="DefaultParagraphFont"/>
    <w:uiPriority w:val="99"/>
    <w:semiHidden/>
    <w:unhideWhenUsed/>
    <w:rsid w:val="00B762BA"/>
    <w:rPr>
      <w:color w:val="605E5C"/>
      <w:shd w:val="clear" w:color="auto" w:fill="E1DFDD"/>
    </w:rPr>
  </w:style>
  <w:style w:type="paragraph" w:customStyle="1" w:styleId="details">
    <w:name w:val="details"/>
    <w:basedOn w:val="Normal"/>
    <w:qFormat/>
    <w:rsid w:val="008504BD"/>
    <w:pPr>
      <w:tabs>
        <w:tab w:val="left" w:pos="1701"/>
        <w:tab w:val="left" w:leader="underscore" w:pos="8647"/>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30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mailto:eric@laurant.n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AnnaGudge\Documents\Custom%20Office%20Templates\WBF\Official%20headin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DCB06F80704847945012F2EEEBF4AB" ma:contentTypeVersion="12" ma:contentTypeDescription="Create a new document." ma:contentTypeScope="" ma:versionID="323fbafc20348ad0136fbd81d5240a6d">
  <xsd:schema xmlns:xsd="http://www.w3.org/2001/XMLSchema" xmlns:xs="http://www.w3.org/2001/XMLSchema" xmlns:p="http://schemas.microsoft.com/office/2006/metadata/properties" xmlns:ns2="6a80564a-b7fe-4748-b2df-c7d71defe3c4" xmlns:ns3="1a58ec90-0b08-41ce-9e3d-8f06cc7bfe4c" targetNamespace="http://schemas.microsoft.com/office/2006/metadata/properties" ma:root="true" ma:fieldsID="a8db5562e2c7ab9bbda98f4fa9792be1" ns2:_="" ns3:_="">
    <xsd:import namespace="6a80564a-b7fe-4748-b2df-c7d71defe3c4"/>
    <xsd:import namespace="1a58ec90-0b08-41ce-9e3d-8f06cc7bfe4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0564a-b7fe-4748-b2df-c7d71defe3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58ec90-0b08-41ce-9e3d-8f06cc7bfe4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401D7A-0CF0-4272-91D7-E8CA84B86B78}"/>
</file>

<file path=customXml/itemProps2.xml><?xml version="1.0" encoding="utf-8"?>
<ds:datastoreItem xmlns:ds="http://schemas.openxmlformats.org/officeDocument/2006/customXml" ds:itemID="{4C54FA6F-99FD-4B21-B619-92909C5D54C0}"/>
</file>

<file path=customXml/itemProps3.xml><?xml version="1.0" encoding="utf-8"?>
<ds:datastoreItem xmlns:ds="http://schemas.openxmlformats.org/officeDocument/2006/customXml" ds:itemID="{14A7658E-22FF-43BB-87AD-988ECAB08B07}"/>
</file>

<file path=docProps/app.xml><?xml version="1.0" encoding="utf-8"?>
<Properties xmlns="http://schemas.openxmlformats.org/officeDocument/2006/extended-properties" xmlns:vt="http://schemas.openxmlformats.org/officeDocument/2006/docPropsVTypes">
  <Template>Official heading.dotm</Template>
  <TotalTime>25</TotalTime>
  <Pages>2</Pages>
  <Words>253</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Gudge</dc:creator>
  <cp:keywords/>
  <dc:description/>
  <cp:lastModifiedBy>Anna Gudge</cp:lastModifiedBy>
  <cp:revision>2</cp:revision>
  <dcterms:created xsi:type="dcterms:W3CDTF">2021-06-07T15:32:00Z</dcterms:created>
  <dcterms:modified xsi:type="dcterms:W3CDTF">2021-06-07T15:57:00Z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0x0101006CDCB06F80704847945012F2EEEBF4AB</vt:lpwstr>
  </property>
</Properties>
</file>